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 o:targetscreensize="800,600">
      <v:fill color2="#dbe5f1 [660]" focusposition=".5,.5" focussize="" type="gradientRadial"/>
    </v:background>
  </w:background>
  <w:body>
    <w:p w:rsidR="00A537EB" w:rsidRDefault="00833526"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3164205</wp:posOffset>
                </wp:positionV>
                <wp:extent cx="2785110" cy="1080770"/>
                <wp:effectExtent l="3175" t="1905" r="2540" b="3175"/>
                <wp:wrapNone/>
                <wp:docPr id="3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8511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4F62" w:rsidRPr="00664F62" w:rsidRDefault="00664F62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>Муниципальное бюджетное общеобразовательное учреждение для обучающихся с ограниченными возможностями здоровья</w:t>
                            </w:r>
                          </w:p>
                          <w:p w:rsidR="00664F62" w:rsidRDefault="00664F62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A537EB" w:rsidRPr="00664F62" w:rsidRDefault="00664F62" w:rsidP="00664F62">
                            <w:pPr>
                              <w:pStyle w:val="a6"/>
                              <w:rPr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>«Коррекционная общеобразовательная школа-интернат» р.п.  Магнитка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286pt;margin-top:249.15pt;width:219.3pt;height:85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664F62" w:rsidRPr="00664F62" w:rsidRDefault="00664F62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>Муниципальное бюджетное общеобразовательное учреждение для обучающихся с ограниченными возможностями здоровья</w:t>
                      </w:r>
                    </w:p>
                    <w:p w:rsidR="00664F62" w:rsidRDefault="00664F62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</w:p>
                    <w:p w:rsidR="00A537EB" w:rsidRPr="00664F62" w:rsidRDefault="00664F62" w:rsidP="00664F62">
                      <w:pPr>
                        <w:pStyle w:val="a6"/>
                        <w:rPr>
                          <w:caps/>
                          <w:sz w:val="18"/>
                          <w:szCs w:val="18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>«Коррекционная общеобразовательная школа-интернат» р.п.  Магнитка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4785360</wp:posOffset>
                </wp:positionV>
                <wp:extent cx="2466340" cy="1892300"/>
                <wp:effectExtent l="2540" t="3810" r="0" b="0"/>
                <wp:wrapNone/>
                <wp:docPr id="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6340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64F62" w:rsidRDefault="00664F62" w:rsidP="00664F62">
                            <w:pPr>
                              <w:pStyle w:val="20"/>
                              <w:jc w:val="center"/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  <w:t>«Эмоции существенным образом влияют на здоровье и жизнь человека. И от того, каким качеством обладают наши эмоции (позитивные они или негативные) зависит качество нашей жизни»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48.2pt;margin-top:376.8pt;width:194.2pt;height:149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A537EB" w:rsidRPr="00664F62" w:rsidRDefault="00664F62" w:rsidP="00664F62">
                      <w:pPr>
                        <w:pStyle w:val="20"/>
                        <w:jc w:val="center"/>
                        <w:rPr>
                          <w:rFonts w:ascii="Constantia" w:hAnsi="Constantia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  <w:t>«Эмоции существенным образом влияют на здоровье и жизнь человека. И от того, каким качеством обладают наши эмоции (позитивные они или негативные) зависит качество нашей жизни»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689610</wp:posOffset>
                </wp:positionH>
                <wp:positionV relativeFrom="page">
                  <wp:posOffset>1828800</wp:posOffset>
                </wp:positionV>
                <wp:extent cx="2260600" cy="2707640"/>
                <wp:effectExtent l="3810" t="0" r="2540" b="0"/>
                <wp:wrapNone/>
                <wp:docPr id="28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70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833526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076450" cy="2486025"/>
                                  <wp:effectExtent l="0" t="0" r="0" b="9525"/>
                                  <wp:docPr id="74" name="Рисунок 74" descr="C:\Users\1\Desktop\родительское собрание\35596_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C:\Users\1\Desktop\родительское собрание\35596_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28" type="#_x0000_t202" style="position:absolute;left:0;text-align:left;margin-left:54.3pt;margin-top:2in;width:178pt;height:213.2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" filled="f" stroked="f">
                <v:textbox style="mso-fit-shape-to-text:t">
                  <w:txbxContent>
                    <w:p w:rsidR="00A537EB" w:rsidRDefault="00833526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076450" cy="2486025"/>
                            <wp:effectExtent l="0" t="0" r="0" b="9525"/>
                            <wp:docPr id="74" name="Рисунок 74" descr="C:\Users\1\Desktop\родительское собрание\35596_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C:\Users\1\Desktop\родительское собрание\35596_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847090</wp:posOffset>
                </wp:positionV>
                <wp:extent cx="2466340" cy="704215"/>
                <wp:effectExtent l="2540" t="0" r="0" b="1270"/>
                <wp:wrapNone/>
                <wp:docPr id="2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634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64F62" w:rsidRDefault="00664F62" w:rsidP="00664F62">
                            <w:pPr>
                              <w:pStyle w:val="4"/>
                              <w:jc w:val="center"/>
                              <w:rPr>
                                <w:rFonts w:ascii="Constantia" w:hAnsi="Constantia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i/>
                                <w:sz w:val="24"/>
                                <w:szCs w:val="24"/>
                                <w:lang w:val="ru-RU"/>
                              </w:rPr>
                              <w:t>Рекомендации родителям по развитию положительных эмоций у ребенка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9" type="#_x0000_t202" style="position:absolute;left:0;text-align:left;margin-left:48.2pt;margin-top:66.7pt;width:194.2pt;height:55.4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664F62" w:rsidRDefault="00664F62" w:rsidP="00664F62">
                      <w:pPr>
                        <w:pStyle w:val="4"/>
                        <w:jc w:val="center"/>
                        <w:rPr>
                          <w:rFonts w:ascii="Constantia" w:hAnsi="Constantia"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i/>
                          <w:sz w:val="24"/>
                          <w:szCs w:val="24"/>
                          <w:lang w:val="ru-RU"/>
                        </w:rPr>
                        <w:t>Рекомендации родителям по развитию положительных эмоций у ребенка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1699260</wp:posOffset>
                </wp:positionV>
                <wp:extent cx="2130425" cy="82550"/>
                <wp:effectExtent l="1270" t="3810" r="1905" b="0"/>
                <wp:wrapNone/>
                <wp:docPr id="2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4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60.1pt;margin-top:133.8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tssMA&#10;AADbAAAADwAAAGRycy9kb3ducmV2LnhtbESPQWvCQBSE74L/YXlCb2ajiC0xG2kLSrGnxiIeH7vP&#10;TWj2bciumv77bqHQ4zAz3zDldnSduNEQWs8KFlkOglh707JV8HnczZ9AhIhssPNMCr4pwLaaTkos&#10;jL/zB93qaEWCcChQQRNjX0gZdEMOQ+Z74uRd/OAwJjlYaQa8J7jr5DLP19Jhy2mhwZ5eG9Jf9dUp&#10;8N1h//I4Lmp7OJ3DCtf2qt+tUg+z8XkDItIY/8N/7TejYLmC3y/pB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rtss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tVcYA&#10;AADbAAAADwAAAGRycy9kb3ducmV2LnhtbESPW2vCQBSE3wX/w3IKfSm6qdQL0VWK0iqCiDfw8Zg9&#10;TYLZszG7avrvu0LBx2FmvmFGk9oU4kaVyy0reG9HIIgTq3NOFex3X60BCOeRNRaWScEvOZiMm40R&#10;xtreeUO3rU9FgLCLUUHmfRlL6ZKMDLq2LYmD92Mrgz7IKpW6wnuAm0J2oqgnDeYcFjIsaZpRct5e&#10;jYLke1We5uvpvL+/zIrLYXZcvpkPpV5f6s8hCE+1f4b/2wutoNOFx5fwA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tVc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ByMQA&#10;AADbAAAADwAAAGRycy9kb3ducmV2LnhtbESPX2sCMRDE34V+h7AF3zSnWCmnUWxR8A8iVfF5e9nm&#10;Di+b4xL1+u2NIPg4zM5vdsbTxpbiSrUvHCvodRMQxJnTBRsFx8Oi8wnCB2SNpWNS8E8eppO31hhT&#10;7W78Q9d9MCJC2KeoIA+hSqX0WU4WfddVxNH7c7XFEGVtpK7xFuG2lP0kGUqLBceGHCv6zik77y82&#10;vjHYzE+ZWWzN127Wu6zovP74nSvVfm9mIxCBmvA6fqaXWkF/CI8tEQB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Acj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7811135</wp:posOffset>
                </wp:positionH>
                <wp:positionV relativeFrom="page">
                  <wp:posOffset>1699260</wp:posOffset>
                </wp:positionV>
                <wp:extent cx="2139950" cy="82550"/>
                <wp:effectExtent l="635" t="3810" r="2540" b="0"/>
                <wp:wrapNone/>
                <wp:docPr id="1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20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615.05pt;margin-top:133.8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rsb4A&#10;AADbAAAADwAAAGRycy9kb3ducmV2LnhtbERPTYvCMBC9C/6HMII3TRVRqUZRQVnck1XE49CMabGZ&#10;lCZq99+bg7DHx/terltbiRc1vnSsYDRMQBDnTpdsFFzO+8EchA/IGivHpOCPPKxX3c4SU+3efKJX&#10;FoyIIexTVFCEUKdS+rwgi37oauLI3V1jMUTYGKkbfMdwW8lxkkylxZJjQ4E17QrKH9nTKnDV8bCd&#10;taPMHK83P8Gpeea/Rql+r90sQARqw7/46/7RCsZxffwSf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x67G+AAAA2wAAAA8AAAAAAAAAAAAAAAAAmAIAAGRycy9kb3ducmV2&#10;LnhtbFBLBQYAAAAABAAEAPUAAACD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rVsYA&#10;AADbAAAADwAAAGRycy9kb3ducmV2LnhtbESPQWvCQBSE74L/YXmCF6kbRVqJ2UhRqqUgRWuhx2f2&#10;mQSzb2N21fTfdwuCx2FmvmGSeWsqcaXGlZYVjIYRCOLM6pJzBfuvt6cpCOeRNVaWScEvOZin3U6C&#10;sbY33tJ153MRIOxiVFB4X8dSuqwgg25oa+LgHW1j0AfZ5FI3eAtwU8lxFD1LgyWHhQJrWhSUnXYX&#10;oyBbberD+nOxftmfl9X5e/nzMTATpfq99nUGwlPrH+F7+10rGI/g/0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4rV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Hy8UA&#10;AADbAAAADwAAAGRycy9kb3ducmV2LnhtbESPW2vCQBCF3wv9D8sUfNONQUuJrmJFwQtSvNDnaXa6&#10;CWZnQ3bV+O/dgtDHw5nznTnjaWsrcaXGl44V9HsJCOLc6ZKNgtNx2f0A4QOyxsoxKbiTh+nk9WWM&#10;mXY33tP1EIyIEPYZKihCqDMpfV6QRd9zNXH0fl1jMUTZGKkbvEW4rWSaJO/SYsmxocCa5gXl58PF&#10;xjcG28V3bpY78/k161/WdN4MfxZKdd7a2QhEoDb8Hz/TK60gTeFvSwS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gfL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7710805</wp:posOffset>
                </wp:positionH>
                <wp:positionV relativeFrom="page">
                  <wp:posOffset>1828800</wp:posOffset>
                </wp:positionV>
                <wp:extent cx="2299970" cy="1808480"/>
                <wp:effectExtent l="0" t="0" r="0" b="1270"/>
                <wp:wrapNone/>
                <wp:docPr id="1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833526"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114550" cy="1590675"/>
                                  <wp:effectExtent l="0" t="0" r="0" b="9525"/>
                                  <wp:docPr id="40" name="Рисунок 40" descr="D:\работа\сайт\сайт\2013 г\ноябрь 2013\документы\Фото школы\100_05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D:\работа\сайт\сайт\2013 г\ноябрь 2013\документы\Фото школы\100_05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0" type="#_x0000_t202" style="position:absolute;left:0;text-align:left;margin-left:607.15pt;margin-top:2in;width:181.1pt;height:142.4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" filled="f" stroked="f">
                <v:textbox style="mso-fit-shape-to-text:t">
                  <w:txbxContent>
                    <w:p w:rsidR="00A537EB" w:rsidRDefault="00833526"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2114550" cy="1590675"/>
                            <wp:effectExtent l="0" t="0" r="0" b="9525"/>
                            <wp:docPr id="40" name="Рисунок 40" descr="D:\работа\сайт\сайт\2013 г\ноябрь 2013\документы\Фото школы\100_05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D:\работа\сайт\сайт\2013 г\ноябрь 2013\документы\Фото школы\100_05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7760970</wp:posOffset>
                </wp:positionH>
                <wp:positionV relativeFrom="page">
                  <wp:posOffset>6677660</wp:posOffset>
                </wp:positionV>
                <wp:extent cx="2139950" cy="243205"/>
                <wp:effectExtent l="0" t="635" r="0" b="3810"/>
                <wp:wrapNone/>
                <wp:docPr id="1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D52411" w:rsidRDefault="00A537EB">
                            <w:pPr>
                              <w:pStyle w:val="21"/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</w:pPr>
                            <w:r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 xml:space="preserve">Телефон: </w:t>
                            </w:r>
                            <w:r w:rsidR="00D52411"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 xml:space="preserve">8 </w:t>
                            </w:r>
                            <w:r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(</w:t>
                            </w:r>
                            <w:r w:rsidR="00D52411"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35154</w:t>
                            </w:r>
                            <w:r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 xml:space="preserve">) </w:t>
                            </w:r>
                            <w:r w:rsidR="00D52411"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35</w:t>
                            </w:r>
                            <w:r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-</w:t>
                            </w:r>
                            <w:r w:rsidR="00D52411"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4</w:t>
                            </w:r>
                            <w:r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-</w:t>
                            </w:r>
                            <w:r w:rsidR="00D52411" w:rsidRPr="00D52411"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1" type="#_x0000_t202" style="position:absolute;left:0;text-align:left;margin-left:611.1pt;margin-top:525.8pt;width:168.5pt;height:19.1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Bb+Q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D52411" w:rsidRDefault="00A537EB">
                      <w:pPr>
                        <w:pStyle w:val="21"/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</w:pPr>
                      <w:r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 xml:space="preserve">Телефон: </w:t>
                      </w:r>
                      <w:r w:rsidR="00D52411"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 xml:space="preserve">8 </w:t>
                      </w:r>
                      <w:r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(</w:t>
                      </w:r>
                      <w:r w:rsidR="00D52411"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35154</w:t>
                      </w:r>
                      <w:r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 xml:space="preserve">) </w:t>
                      </w:r>
                      <w:r w:rsidR="00D52411"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35</w:t>
                      </w:r>
                      <w:r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-</w:t>
                      </w:r>
                      <w:r w:rsidR="00D52411"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4</w:t>
                      </w:r>
                      <w:r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-</w:t>
                      </w:r>
                      <w:r w:rsidR="00D52411" w:rsidRPr="00D52411"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3950970</wp:posOffset>
                </wp:positionV>
                <wp:extent cx="3244215" cy="2353945"/>
                <wp:effectExtent l="0" t="0" r="4445" b="635"/>
                <wp:wrapNone/>
                <wp:docPr id="1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4215" cy="235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833526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3171825" cy="2257425"/>
                                  <wp:effectExtent l="0" t="0" r="9525" b="9525"/>
                                  <wp:docPr id="31" name="Рисунок 31" descr="C:\Users\1\Desktop\родительское собрание\dlyavasroditel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1\Desktop\родительское собрание\dlyavasroditel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2" type="#_x0000_t202" style="position:absolute;left:0;text-align:left;margin-left:576.7pt;margin-top:311.1pt;width:255.45pt;height:185.35pt;z-index:251654144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833526">
                      <w:pPr>
                        <w:pStyle w:val="a7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3171825" cy="2257425"/>
                            <wp:effectExtent l="0" t="0" r="9525" b="9525"/>
                            <wp:docPr id="31" name="Рисунок 31" descr="C:\Users\1\Desktop\родительское собрание\dlyavasroditel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1\Desktop\родительское собрание\dlyavasroditel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696595</wp:posOffset>
                </wp:positionV>
                <wp:extent cx="3002280" cy="1002665"/>
                <wp:effectExtent l="0" t="1270" r="0" b="0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2280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2411" w:rsidRPr="00D52411" w:rsidRDefault="00D52411" w:rsidP="00D52411">
                            <w:pPr>
                              <w:pStyle w:val="a9"/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52411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Муниципальное бюджетное общеобразовательное учреждение для обучающихся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52411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с ограниченными возможностями здоровья</w:t>
                            </w:r>
                          </w:p>
                          <w:p w:rsidR="00D52411" w:rsidRPr="00D52411" w:rsidRDefault="00D52411" w:rsidP="00D52411">
                            <w:pPr>
                              <w:pStyle w:val="a9"/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52411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«Коррекционная общеобразовательная школа-интернат» р.п.  Магнитка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3" type="#_x0000_t202" style="position:absolute;left:0;text-align:left;margin-left:576.7pt;margin-top:54.85pt;width:236.4pt;height:78.9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q9/A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D52411" w:rsidRPr="00D52411" w:rsidRDefault="00D52411" w:rsidP="00D52411">
                      <w:pPr>
                        <w:pStyle w:val="a9"/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D52411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>Муниципальное бюджетное общеобразовательное учреждение для обучающихся</w:t>
                      </w:r>
                      <w:r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52411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>с ограниченными возможностями здоровья</w:t>
                      </w:r>
                    </w:p>
                    <w:p w:rsidR="00D52411" w:rsidRPr="00D52411" w:rsidRDefault="00D52411" w:rsidP="00D52411">
                      <w:pPr>
                        <w:pStyle w:val="a9"/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D52411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>«Коррекционная общеобразовательная школа-интернат» р.п.  Магнитка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4999990</wp:posOffset>
                </wp:positionV>
                <wp:extent cx="2171700" cy="1266190"/>
                <wp:effectExtent l="0" t="0" r="1905" b="1270"/>
                <wp:wrapNone/>
                <wp:docPr id="1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26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010AF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Адрес</w:t>
                            </w:r>
                            <w:r w:rsidR="00664F62" w:rsidRPr="00664F62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:</w:t>
                            </w:r>
                            <w:r w:rsidR="00664F62">
                              <w:rPr>
                                <w:lang w:val="ru-RU"/>
                              </w:rPr>
                              <w:t xml:space="preserve"> 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456950, Челябинская область, Кусинский Муниципальный район, р/п  Магнитка ул. К. Маркса, д. 11</w:t>
                            </w:r>
                          </w:p>
                          <w:p w:rsidR="00A537EB" w:rsidRPr="00A010AF" w:rsidRDefault="00A537EB">
                            <w:pPr>
                              <w:pStyle w:val="2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Телефон: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  <w:lang w:val="ru-RU"/>
                              </w:rPr>
                              <w:t>8 (35154) 35-4-80</w:t>
                            </w:r>
                          </w:p>
                          <w:p w:rsidR="00A010AF" w:rsidRPr="00A010AF" w:rsidRDefault="00A537EB">
                            <w:pPr>
                              <w:pStyle w:val="2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10AF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Факс: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010AF" w:rsidRPr="00A010AF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  <w:lang w:val="ru-RU"/>
                              </w:rPr>
                              <w:t>8 (35154) 35-4-80</w:t>
                            </w:r>
                            <w:r w:rsidR="00A010AF" w:rsidRPr="00A010AF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A537EB" w:rsidRPr="00A010AF" w:rsidRDefault="00A010AF" w:rsidP="00A010AF">
                            <w:pPr>
                              <w:pStyle w:val="21"/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</w:pPr>
                            <w:r w:rsidRPr="00A010AF">
                              <w:rPr>
                                <w:rFonts w:ascii="Constantia" w:hAnsi="Constantia"/>
                                <w:b/>
                              </w:rPr>
                              <w:t>e</w:t>
                            </w:r>
                            <w:r w:rsidRPr="00A010AF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-</w:t>
                            </w:r>
                            <w:r w:rsidRPr="00A010AF">
                              <w:rPr>
                                <w:rFonts w:ascii="Constantia" w:hAnsi="Constantia"/>
                                <w:b/>
                              </w:rPr>
                              <w:t>mail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  <w:t xml:space="preserve"> : </w:t>
                            </w:r>
                            <w:hyperlink r:id="rId9" w:history="1">
                              <w:r w:rsidRPr="00A010AF">
                                <w:rPr>
                                  <w:rStyle w:val="a3"/>
                                  <w:rFonts w:ascii="Constantia" w:hAnsi="Constantia"/>
                                  <w:b/>
                                  <w:i/>
                                </w:rPr>
                                <w:t>mskou</w:t>
                              </w:r>
                              <w:r w:rsidRPr="00A010AF">
                                <w:rPr>
                                  <w:rStyle w:val="a3"/>
                                  <w:rFonts w:ascii="Constantia" w:hAnsi="Constantia"/>
                                  <w:b/>
                                  <w:i/>
                                  <w:lang w:val="ru-RU"/>
                                </w:rPr>
                                <w:t>@</w:t>
                              </w:r>
                              <w:r w:rsidRPr="00A010AF">
                                <w:rPr>
                                  <w:rStyle w:val="a3"/>
                                  <w:rFonts w:ascii="Constantia" w:hAnsi="Constantia"/>
                                  <w:b/>
                                  <w:i/>
                                </w:rPr>
                                <w:t>yandex</w:t>
                              </w:r>
                              <w:r w:rsidRPr="00A010AF">
                                <w:rPr>
                                  <w:rStyle w:val="a3"/>
                                  <w:rFonts w:ascii="Constantia" w:hAnsi="Constantia"/>
                                  <w:b/>
                                  <w:i/>
                                  <w:lang w:val="ru-RU"/>
                                </w:rPr>
                                <w:t>.</w:t>
                              </w:r>
                              <w:r w:rsidRPr="00A010AF">
                                <w:rPr>
                                  <w:rStyle w:val="a3"/>
                                  <w:rFonts w:ascii="Constantia" w:hAnsi="Constantia"/>
                                  <w:b/>
                                  <w:i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4" type="#_x0000_t202" style="position:absolute;left:0;text-align:left;margin-left:302.85pt;margin-top:393.7pt;width:171pt;height:99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010AF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b/>
                          <w:lang w:val="ru-RU"/>
                        </w:rPr>
                        <w:t>Адрес</w:t>
                      </w:r>
                      <w:r w:rsidR="00664F62" w:rsidRPr="00664F62">
                        <w:rPr>
                          <w:rFonts w:ascii="Constantia" w:hAnsi="Constantia"/>
                          <w:b/>
                          <w:lang w:val="ru-RU"/>
                        </w:rPr>
                        <w:t>:</w:t>
                      </w:r>
                      <w:r w:rsidR="00664F62">
                        <w:rPr>
                          <w:lang w:val="ru-RU"/>
                        </w:rPr>
                        <w:t xml:space="preserve"> </w:t>
                      </w:r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>456950, Челябинская область, Кусинский Муниципальный район, р/п  Магнитка ул. К. Маркса, д. 11</w:t>
                      </w:r>
                    </w:p>
                    <w:p w:rsidR="00A537EB" w:rsidRPr="00A010AF" w:rsidRDefault="00A537EB">
                      <w:pPr>
                        <w:pStyle w:val="21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b/>
                          <w:lang w:val="ru-RU"/>
                        </w:rPr>
                        <w:t>Телефон:</w:t>
                      </w:r>
                      <w:r w:rsidRPr="003A1A56">
                        <w:rPr>
                          <w:lang w:val="ru-RU"/>
                        </w:rPr>
                        <w:t xml:space="preserve"> </w:t>
                      </w:r>
                      <w:r w:rsidR="00664F62" w:rsidRPr="00A010AF">
                        <w:rPr>
                          <w:rFonts w:ascii="Constantia" w:hAnsi="Constantia"/>
                          <w:i/>
                          <w:sz w:val="20"/>
                          <w:szCs w:val="20"/>
                          <w:lang w:val="ru-RU"/>
                        </w:rPr>
                        <w:t>8 (35154) 35-4-80</w:t>
                      </w:r>
                    </w:p>
                    <w:p w:rsidR="00A010AF" w:rsidRPr="00A010AF" w:rsidRDefault="00A537EB">
                      <w:pPr>
                        <w:pStyle w:val="21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010AF">
                        <w:rPr>
                          <w:rFonts w:ascii="Constantia" w:hAnsi="Constantia"/>
                          <w:b/>
                          <w:lang w:val="ru-RU"/>
                        </w:rPr>
                        <w:t>Факс:</w:t>
                      </w:r>
                      <w:r w:rsidRPr="003A1A56">
                        <w:rPr>
                          <w:lang w:val="ru-RU"/>
                        </w:rPr>
                        <w:t xml:space="preserve"> </w:t>
                      </w:r>
                      <w:r w:rsidR="00A010AF" w:rsidRPr="00A010AF">
                        <w:rPr>
                          <w:rFonts w:ascii="Constantia" w:hAnsi="Constantia"/>
                          <w:i/>
                          <w:sz w:val="20"/>
                          <w:szCs w:val="20"/>
                          <w:lang w:val="ru-RU"/>
                        </w:rPr>
                        <w:t>8 (35154) 35-4-80</w:t>
                      </w:r>
                      <w:r w:rsidR="00A010AF" w:rsidRPr="00A010AF">
                        <w:rPr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A537EB" w:rsidRPr="00A010AF" w:rsidRDefault="00A010AF" w:rsidP="00A010AF">
                      <w:pPr>
                        <w:pStyle w:val="21"/>
                        <w:rPr>
                          <w:rFonts w:ascii="Constantia" w:hAnsi="Constantia"/>
                          <w:i/>
                          <w:lang w:val="ru-RU"/>
                        </w:rPr>
                      </w:pPr>
                      <w:r w:rsidRPr="00A010AF">
                        <w:rPr>
                          <w:rFonts w:ascii="Constantia" w:hAnsi="Constantia"/>
                          <w:b/>
                        </w:rPr>
                        <w:t>e</w:t>
                      </w:r>
                      <w:r w:rsidRPr="00A010AF">
                        <w:rPr>
                          <w:rFonts w:ascii="Constantia" w:hAnsi="Constantia"/>
                          <w:b/>
                          <w:lang w:val="ru-RU"/>
                        </w:rPr>
                        <w:t>-</w:t>
                      </w:r>
                      <w:r w:rsidRPr="00A010AF">
                        <w:rPr>
                          <w:rFonts w:ascii="Constantia" w:hAnsi="Constantia"/>
                          <w:b/>
                        </w:rPr>
                        <w:t>mail</w:t>
                      </w:r>
                      <w:r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  <w:t xml:space="preserve"> : </w:t>
                      </w:r>
                      <w:hyperlink r:id="rId10" w:history="1">
                        <w:r w:rsidRPr="00A010AF">
                          <w:rPr>
                            <w:rStyle w:val="a3"/>
                            <w:rFonts w:ascii="Constantia" w:hAnsi="Constantia"/>
                            <w:b/>
                            <w:i/>
                          </w:rPr>
                          <w:t>mskou</w:t>
                        </w:r>
                        <w:r w:rsidRPr="00A010AF">
                          <w:rPr>
                            <w:rStyle w:val="a3"/>
                            <w:rFonts w:ascii="Constantia" w:hAnsi="Constantia"/>
                            <w:b/>
                            <w:i/>
                            <w:lang w:val="ru-RU"/>
                          </w:rPr>
                          <w:t>@</w:t>
                        </w:r>
                        <w:r w:rsidRPr="00A010AF">
                          <w:rPr>
                            <w:rStyle w:val="a3"/>
                            <w:rFonts w:ascii="Constantia" w:hAnsi="Constantia"/>
                            <w:b/>
                            <w:i/>
                          </w:rPr>
                          <w:t>yandex</w:t>
                        </w:r>
                        <w:r w:rsidRPr="00A010AF">
                          <w:rPr>
                            <w:rStyle w:val="a3"/>
                            <w:rFonts w:ascii="Constantia" w:hAnsi="Constantia"/>
                            <w:b/>
                            <w:i/>
                            <w:lang w:val="ru-RU"/>
                          </w:rPr>
                          <w:t>.</w:t>
                        </w:r>
                        <w:r w:rsidRPr="00A010AF">
                          <w:rPr>
                            <w:rStyle w:val="a3"/>
                            <w:rFonts w:ascii="Constantia" w:hAnsi="Constantia"/>
                            <w:b/>
                            <w:i/>
                          </w:rPr>
                          <w:t>ru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3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Em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K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D8JB&#10;Jv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4219575</wp:posOffset>
                </wp:positionV>
                <wp:extent cx="1263650" cy="1039495"/>
                <wp:effectExtent l="25400" t="19050" r="25400" b="8255"/>
                <wp:wrapNone/>
                <wp:docPr id="1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0" cy="103949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474" o:spid="_x0000_s1026" type="#_x0000_t183" style="position:absolute;margin-left:401pt;margin-top:332.25pt;width:99.5pt;height:81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" fillcolor="yellow" strokecolor="red"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3950970</wp:posOffset>
                </wp:positionH>
                <wp:positionV relativeFrom="page">
                  <wp:posOffset>4219575</wp:posOffset>
                </wp:positionV>
                <wp:extent cx="2112645" cy="3133725"/>
                <wp:effectExtent l="0" t="0" r="3810" b="0"/>
                <wp:wrapNone/>
                <wp:docPr id="1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833526"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933575" cy="2914650"/>
                                  <wp:effectExtent l="0" t="0" r="0" b="0"/>
                                  <wp:docPr id="137" name="Рисунок 137" descr="C:\Users\1\Desktop\родительское собрание\specialist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 descr="C:\Users\1\Desktop\родительское собрание\specialist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35" type="#_x0000_t202" style="position:absolute;left:0;text-align:left;margin-left:311.1pt;margin-top:332.25pt;width:166.35pt;height:246.7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aBuAIAAMI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" filled="f" stroked="f">
                <v:textbox style="mso-fit-shape-to-text:t">
                  <w:txbxContent>
                    <w:p w:rsidR="00A537EB" w:rsidRDefault="00833526"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933575" cy="2914650"/>
                            <wp:effectExtent l="0" t="0" r="0" b="0"/>
                            <wp:docPr id="137" name="Рисунок 137" descr="C:\Users\1\Desktop\родительское собрание\specialist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 descr="C:\Users\1\Desktop\родительское собрание\specialist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7055485</wp:posOffset>
                </wp:positionH>
                <wp:positionV relativeFrom="page">
                  <wp:posOffset>5352415</wp:posOffset>
                </wp:positionV>
                <wp:extent cx="3264535" cy="1535430"/>
                <wp:effectExtent l="1905" t="0" r="76835" b="74295"/>
                <wp:wrapNone/>
                <wp:docPr id="1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4535" cy="153543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Pr="00382478" w:rsidRDefault="00382478" w:rsidP="00382478">
                            <w:pPr>
                              <w:pStyle w:val="20"/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33526">
                              <w:rPr>
                                <w:rFonts w:ascii="Constantia" w:hAnsi="Constantia"/>
                                <w:b/>
                                <w:color w:val="FF0000"/>
                                <w:sz w:val="36"/>
                                <w:szCs w:val="36"/>
                                <w:lang w:val="ru-RU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Любовь – Доверие – Понимание – Поддержка –</w:t>
                            </w:r>
                            <w:r w:rsidRPr="00382478">
                              <w:rPr>
                                <w:rFonts w:ascii="Constantia" w:hAnsi="Constantia"/>
                                <w:b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382478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  <w:lang w:val="ru-RU"/>
                              </w:rPr>
                              <w:t>вот составляющие успеха наших 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6" style="position:absolute;left:0;text-align:left;margin-left:555.55pt;margin-top:421.45pt;width:257.05pt;height:120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" fillcolor="#fff5c9" stroked="f">
                <v:shadow on="t" color="#f90" opacity=".5" offset="6pt,6pt"/>
                <v:textbox>
                  <w:txbxContent>
                    <w:p w:rsidR="00A537EB" w:rsidRPr="00382478" w:rsidRDefault="00382478" w:rsidP="00382478">
                      <w:pPr>
                        <w:pStyle w:val="20"/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833526">
                        <w:rPr>
                          <w:rFonts w:ascii="Constantia" w:hAnsi="Constantia"/>
                          <w:b/>
                          <w:color w:val="FF0000"/>
                          <w:sz w:val="36"/>
                          <w:szCs w:val="36"/>
                          <w:lang w:val="ru-RU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Любовь – Доверие – Понимание – Поддержка –</w:t>
                      </w:r>
                      <w:r w:rsidRPr="00382478">
                        <w:rPr>
                          <w:rFonts w:ascii="Constantia" w:hAnsi="Constantia"/>
                          <w:b/>
                          <w:color w:val="FF0000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382478">
                        <w:rPr>
                          <w:rFonts w:ascii="Constantia" w:hAnsi="Constantia"/>
                          <w:b/>
                          <w:sz w:val="32"/>
                          <w:szCs w:val="32"/>
                          <w:lang w:val="ru-RU"/>
                        </w:rPr>
                        <w:t>вот составляющие успеха наших детей.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7055485</wp:posOffset>
                </wp:positionH>
                <wp:positionV relativeFrom="page">
                  <wp:posOffset>1229995</wp:posOffset>
                </wp:positionV>
                <wp:extent cx="3221990" cy="4180840"/>
                <wp:effectExtent l="0" t="635" r="635" b="0"/>
                <wp:wrapNone/>
                <wp:docPr id="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21990" cy="418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7" type="#_x0000_t202" style="position:absolute;left:0;text-align:left;margin-left:555.55pt;margin-top:96.85pt;width:253.7pt;height:329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3785235</wp:posOffset>
                </wp:positionH>
                <wp:positionV relativeFrom="page">
                  <wp:posOffset>1157605</wp:posOffset>
                </wp:positionV>
                <wp:extent cx="2868295" cy="3162935"/>
                <wp:effectExtent l="0" t="0" r="0" b="3810"/>
                <wp:wrapNone/>
                <wp:docPr id="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8295" cy="316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Станьте для своего ребенка примером для подражания в проявлении положительных эмоций по отношению к членам своей семьи и к другим людям.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Обнимайте и целуйте своего ребенка в любом возрасте.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Не разговаривайте со своим ребенком равнодушным и безразличным лицом.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Проводите со своим ребенком достаточное количество времени, и не сетуйте на то, что у вас этого времени нет.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Заводите в семье свои красивые, добрые и светлые ритуалы общения, которые</w:t>
                            </w:r>
                            <w:r w:rsidR="0028307F"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сделают вашу жизнь и жизнь вашего ребенка теплее и радостнее. </w:t>
                            </w:r>
                          </w:p>
                          <w:p w:rsidR="0028307F" w:rsidRDefault="0028307F" w:rsidP="0028307F">
                            <w:pPr>
                              <w:pStyle w:val="a5"/>
                              <w:jc w:val="center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28307F" w:rsidRPr="0028307F" w:rsidRDefault="0028307F" w:rsidP="0028307F">
                            <w:pPr>
                              <w:pStyle w:val="a5"/>
                              <w:jc w:val="center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  <w:t>Ритуалы, которые нравятся детям: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перед уходом в школу  получить объятие родителей и напутственное слово или жест, в котором будет маленькая тайна взрослого и ребенка;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придя из школы, рассказать о своих удачах и проблемах и получить слова поддержки и участия за чашкой чая;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в выходной день обсудить прожитую неделю и ее значение для детей и родителей;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посидеть в сумерках при свечах с мамой и папой;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на ночь услышать доброе пожелание;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в свой день рождения получать сюрпризы и устраивать их для других членов семьи;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вместе с мамой готовить к празднику и печь красивый торт, а с папой просто поговорить по душам;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посидеть с мамой и папой, взявшись за руки во время своей болезни и попросить у них любимую еду или что-то такое, что очень давно хотелось. </w:t>
                            </w:r>
                          </w:p>
                          <w:p w:rsidR="00A537EB" w:rsidRPr="00382478" w:rsidRDefault="00A537EB" w:rsidP="00382478">
                            <w:pPr>
                              <w:pStyle w:val="a5"/>
                              <w:jc w:val="both"/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8" type="#_x0000_t202" style="position:absolute;left:0;text-align:left;margin-left:298.05pt;margin-top:91.15pt;width:225.85pt;height:249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5v/A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Станьте для своего ребенка примером для подражания в проявлении положительных эмоций по отношению к членам своей семьи и к другим людям.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Обнимайте и целуйте своего ребенка в любом возрасте.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Не разговаривайте со своим ребенком равнодушным и безразличным лицом.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Проводите со своим ребенком достаточное количество времени, и не сетуйте на то, что у вас этого времени нет.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>Заводите в семье свои красивые, добрые и светлые ритуалы общения, которые</w:t>
                      </w:r>
                      <w:r w:rsidR="0028307F"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сделают вашу жизнь и жизнь вашего ребенка теплее и радостнее. </w:t>
                      </w:r>
                    </w:p>
                    <w:p w:rsidR="0028307F" w:rsidRDefault="0028307F" w:rsidP="0028307F">
                      <w:pPr>
                        <w:pStyle w:val="a5"/>
                        <w:jc w:val="center"/>
                        <w:rPr>
                          <w:rFonts w:ascii="Constantia" w:hAnsi="Constantia" w:cs="Arial"/>
                          <w:b/>
                          <w:bCs/>
                          <w:i/>
                          <w:color w:val="666699"/>
                          <w:sz w:val="24"/>
                          <w:szCs w:val="24"/>
                          <w:lang w:val="ru-RU"/>
                        </w:rPr>
                      </w:pPr>
                    </w:p>
                    <w:p w:rsidR="0028307F" w:rsidRPr="0028307F" w:rsidRDefault="0028307F" w:rsidP="0028307F">
                      <w:pPr>
                        <w:pStyle w:val="a5"/>
                        <w:jc w:val="center"/>
                        <w:rPr>
                          <w:rFonts w:ascii="Constantia" w:hAnsi="Constantia" w:cs="Arial"/>
                          <w:b/>
                          <w:bCs/>
                          <w:i/>
                          <w:color w:val="666699"/>
                          <w:sz w:val="24"/>
                          <w:szCs w:val="24"/>
                          <w:lang w:val="ru-RU"/>
                        </w:rPr>
                      </w:pPr>
                      <w:r w:rsidRPr="0028307F">
                        <w:rPr>
                          <w:rFonts w:ascii="Constantia" w:hAnsi="Constantia" w:cs="Arial"/>
                          <w:b/>
                          <w:bCs/>
                          <w:i/>
                          <w:color w:val="666699"/>
                          <w:sz w:val="24"/>
                          <w:szCs w:val="24"/>
                          <w:lang w:val="ru-RU"/>
                        </w:rPr>
                        <w:t>Ритуалы, которые нравятся детям: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перед уходом в школу  получить объятие родителей и напутственное слово или жест, в котором будет маленькая тайна взрослого и ребенка;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придя из школы, рассказать о своих удачах и проблемах и получить слова поддержки и участия за чашкой чая;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в выходной день обсудить прожитую неделю и ее значение для детей и родителей;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посидеть в сумерках при свечах с мамой и папой;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на ночь услышать доброе пожелание;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в свой день рождения получать сюрпризы и устраивать их для других членов семьи;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вместе с мамой готовить к празднику и печь красивый торт, а с папой просто поговорить по душам;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посидеть с мамой и папой, взявшись за руки во время своей болезни и попросить у них любимую еду или что-то такое, что очень давно хотелось. </w:t>
                      </w:r>
                    </w:p>
                    <w:p w:rsidR="00A537EB" w:rsidRPr="00382478" w:rsidRDefault="00A537EB" w:rsidP="00382478">
                      <w:pPr>
                        <w:pStyle w:val="a5"/>
                        <w:jc w:val="both"/>
                        <w:rPr>
                          <w:rFonts w:ascii="Constantia" w:hAnsi="Constantia"/>
                          <w:i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903605</wp:posOffset>
                </wp:positionH>
                <wp:positionV relativeFrom="page">
                  <wp:posOffset>1054735</wp:posOffset>
                </wp:positionV>
                <wp:extent cx="2373630" cy="2411730"/>
                <wp:effectExtent l="3175" t="0" r="0" b="635"/>
                <wp:wrapNone/>
                <wp:docPr id="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833526">
                            <w:pPr>
                              <w:jc w:val="left"/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190750" cy="2190750"/>
                                  <wp:effectExtent l="0" t="0" r="0" b="0"/>
                                  <wp:docPr id="93" name="Рисунок 93" descr="C:\Users\1\Desktop\родительское собрание\7r5c7yT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C:\Users\1\Desktop\родительское собрание\7r5c7yT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39" type="#_x0000_t202" style="position:absolute;left:0;text-align:left;margin-left:71.15pt;margin-top:83.05pt;width:186.9pt;height:189.9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" filled="f" stroked="f">
                <v:textbox style="mso-fit-shape-to-text:t">
                  <w:txbxContent>
                    <w:p w:rsidR="00A537EB" w:rsidRDefault="00833526">
                      <w:pPr>
                        <w:jc w:val="left"/>
                      </w:pPr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2190750" cy="2190750"/>
                            <wp:effectExtent l="0" t="0" r="0" b="0"/>
                            <wp:docPr id="93" name="Рисунок 93" descr="C:\Users\1\Desktop\родительское собрание\7r5c7yT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C:\Users\1\Desktop\родительское собрание\7r5c7yT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880745</wp:posOffset>
                </wp:positionV>
                <wp:extent cx="8561070" cy="82550"/>
                <wp:effectExtent l="1270" t="0" r="635" b="0"/>
                <wp:wrapNone/>
                <wp:docPr id="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4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1.1pt;margin-top:69.35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JPMIA&#10;AADaAAAADwAAAGRycy9kb3ducmV2LnhtbESPQWsCMRSE74X+h/CE3mpWEVvWzYoVlKKnbkvx+Ni8&#10;ZpduXpYk6vrvjSB4HGbmG6ZYDrYTJ/KhdaxgMs5AENdOt2wU/HxvXt9BhIissXNMCi4UYFk+PxWY&#10;a3fmLzpV0YgE4ZCjgibGPpcy1A1ZDGPXEyfvz3mLMUlvpPZ4TnDbyWmWzaXFltNCgz2tG6r/q6NV&#10;4Lrd9uNtmFRm93sIM5ybY703Sr2MhtUCRKQhPsL39qdWMIPblXQD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Ek8wgAAANoAAAAPAAAAAAAAAAAAAAAAAJgCAABkcnMvZG93&#10;bnJldi54bWxQSwUGAAAAAAQABAD1AAAAhwMAAAAA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QHsYA&#10;AADaAAAADwAAAGRycy9kb3ducmV2LnhtbESPQWvCQBSE74L/YXlCL6KbFm1L6iYUpSqClKqFHl+z&#10;r0lo9m3Mrhr/vSsIHoeZ+YaZpK2pxJEaV1pW8DiMQBBnVpecK9htPwavIJxH1lhZJgVncpAm3c4E&#10;Y21P/EXHjc9FgLCLUUHhfR1L6bKCDLqhrYmD92cbgz7IJpe6wVOAm0o+RdGzNFhyWCiwpmlB2f/m&#10;YBRk83X9u/icLl52+1m1/579rPpmpNRDr31/A+Gp9ffwrb3UCsZwvRJu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7QHsYAAADa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rDsAA&#10;AADaAAAADwAAAGRycy9kb3ducmV2LnhtbERPW2vCMBR+F/YfwhF801RxMqpRnCjoRIYX9nzWHNNi&#10;c1KaqN2/XwTBx4/vPpk1thQ3qn3hWEG/l4Agzpwu2Cg4HVfdDxA+IGssHZOCP/Iwm761Jphqd+c9&#10;3Q7BiBjCPkUFeQhVKqXPcrLoe64ijtzZ1RZDhLWRusZ7DLelHCTJSFosODbkWNEip+xyuNo4Y7hd&#10;/mRmtTOf3/P+dUOXr/ffpVKddjMfgwjUhJf46V5rBSN4XIl+k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nrDs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587375</wp:posOffset>
                </wp:positionV>
                <wp:extent cx="7599045" cy="441960"/>
                <wp:effectExtent l="0" t="1905" r="2540" b="3810"/>
                <wp:wrapNone/>
                <wp:docPr id="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010AF" w:rsidRDefault="00A010AF">
                            <w:pPr>
                              <w:pStyle w:val="4"/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</w:pPr>
                            <w:r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«Рекомендации по развитию положительных эмоций»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0" type="#_x0000_t202" style="position:absolute;left:0;text-align:left;margin-left:51.1pt;margin-top:46.25pt;width:598.35pt;height:34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Rn/Q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010AF" w:rsidRDefault="00A010AF">
                      <w:pPr>
                        <w:pStyle w:val="4"/>
                        <w:rPr>
                          <w:rFonts w:ascii="Constantia" w:hAnsi="Constantia"/>
                          <w:i/>
                          <w:lang w:val="ru-RU"/>
                        </w:rPr>
                      </w:pPr>
                      <w:r w:rsidRPr="00A010AF">
                        <w:rPr>
                          <w:rFonts w:ascii="Constantia" w:hAnsi="Constantia"/>
                          <w:i/>
                          <w:lang w:val="ru-RU"/>
                        </w:rPr>
                        <w:t>«Рекомендации по развитию положительных эмоций»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3466465</wp:posOffset>
                </wp:positionV>
                <wp:extent cx="2698115" cy="3833495"/>
                <wp:effectExtent l="1270" t="0" r="0" b="0"/>
                <wp:wrapNone/>
                <wp:docPr id="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9811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10AF" w:rsidRPr="00A010AF" w:rsidRDefault="00A010AF" w:rsidP="0028307F">
                            <w:pPr>
                              <w:pStyle w:val="a5"/>
                              <w:ind w:firstLine="284"/>
                              <w:jc w:val="center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10AF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Папы и мамы! Дедушки и бабушки! Помните!</w:t>
                            </w:r>
                          </w:p>
                          <w:p w:rsidR="00A010AF" w:rsidRPr="0028307F" w:rsidRDefault="00A010AF" w:rsidP="0028307F">
                            <w:pPr>
                              <w:spacing w:after="0" w:line="240" w:lineRule="auto"/>
                              <w:ind w:firstLine="284"/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1.</w:t>
                            </w: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ab/>
                              <w:t xml:space="preserve">От повторяющихся знаков приветствия, одобрения, любви и принятия у ребенка складывается ощущение: «со мной все в порядке», «я - хороший», а от сигналов осуждения, неудовольствия, критики - ощущения «со мной что-то не так», «я плохой». </w:t>
                            </w:r>
                          </w:p>
                          <w:p w:rsidR="00A010AF" w:rsidRPr="0028307F" w:rsidRDefault="00A010AF" w:rsidP="0028307F">
                            <w:pPr>
                              <w:spacing w:after="0" w:line="240" w:lineRule="auto"/>
                              <w:ind w:firstLine="284"/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2.</w:t>
                            </w: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ab/>
                              <w:t>Душевная копилка ребенка работает день и ночь. ЕЕ ценность зависит от того, что мы туда бросаем</w:t>
                            </w:r>
                          </w:p>
                          <w:p w:rsidR="00A010AF" w:rsidRPr="0028307F" w:rsidRDefault="00A010AF" w:rsidP="0028307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284"/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Даже требования, которые вы предъявляете должны, должны быть наполнены любовью и надеждой. </w:t>
                            </w:r>
                          </w:p>
                          <w:p w:rsidR="00A010AF" w:rsidRPr="0028307F" w:rsidRDefault="00A010AF" w:rsidP="0028307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284"/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Научитесь слушать своего ребенка в радости и в горести. </w:t>
                            </w:r>
                          </w:p>
                          <w:p w:rsidR="00A010AF" w:rsidRPr="0028307F" w:rsidRDefault="00A010AF" w:rsidP="00A010AF"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284"/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Наказывая своего ребенка, оставайтесь рядом с ним, не избегайте общения с ним.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1" type="#_x0000_t202" style="position:absolute;left:0;text-align:left;margin-left:51.1pt;margin-top:272.95pt;width:212.45pt;height:301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010AF" w:rsidRPr="00A010AF" w:rsidRDefault="00A010AF" w:rsidP="0028307F">
                      <w:pPr>
                        <w:pStyle w:val="a5"/>
                        <w:ind w:firstLine="284"/>
                        <w:jc w:val="center"/>
                        <w:rPr>
                          <w:rFonts w:ascii="Constantia" w:hAnsi="Constantia" w:cs="Arial"/>
                          <w:b/>
                          <w:bCs/>
                          <w:i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  <w:r w:rsidRPr="00A010AF">
                        <w:rPr>
                          <w:rFonts w:ascii="Constantia" w:hAnsi="Constantia" w:cs="Arial"/>
                          <w:b/>
                          <w:bCs/>
                          <w:i/>
                          <w:color w:val="7030A0"/>
                          <w:sz w:val="28"/>
                          <w:szCs w:val="28"/>
                          <w:lang w:val="ru-RU"/>
                        </w:rPr>
                        <w:t>Папы и мамы! Дедушки и бабушки! Помните!</w:t>
                      </w:r>
                    </w:p>
                    <w:p w:rsidR="00A010AF" w:rsidRPr="0028307F" w:rsidRDefault="00A010AF" w:rsidP="0028307F">
                      <w:pPr>
                        <w:spacing w:after="0" w:line="240" w:lineRule="auto"/>
                        <w:ind w:firstLine="284"/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>1.</w:t>
                      </w: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ab/>
                        <w:t xml:space="preserve">От повторяющихся знаков приветствия, одобрения, любви и принятия у ребенка складывается ощущение: «со мной все в порядке», «я - хороший», а от сигналов осуждения, неудовольствия, критики - ощущения «со мной что-то не так», «я плохой». </w:t>
                      </w:r>
                    </w:p>
                    <w:p w:rsidR="00A010AF" w:rsidRPr="0028307F" w:rsidRDefault="00A010AF" w:rsidP="0028307F">
                      <w:pPr>
                        <w:spacing w:after="0" w:line="240" w:lineRule="auto"/>
                        <w:ind w:firstLine="284"/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>2.</w:t>
                      </w: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ab/>
                        <w:t>Душевная копилка ребенка работает день и ночь. ЕЕ ценность зависит от того, что мы туда бросаем</w:t>
                      </w:r>
                    </w:p>
                    <w:p w:rsidR="00A010AF" w:rsidRPr="0028307F" w:rsidRDefault="00A010AF" w:rsidP="0028307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284"/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 xml:space="preserve">Даже требования, которые вы предъявляете должны, должны быть наполнены любовью и надеждой. </w:t>
                      </w:r>
                    </w:p>
                    <w:p w:rsidR="00A010AF" w:rsidRPr="0028307F" w:rsidRDefault="00A010AF" w:rsidP="0028307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284"/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 xml:space="preserve">Научитесь слушать своего ребенка в радости и в горести. </w:t>
                      </w:r>
                    </w:p>
                    <w:p w:rsidR="00A010AF" w:rsidRPr="0028307F" w:rsidRDefault="00A010AF" w:rsidP="00A010AF">
                      <w:pPr>
                        <w:numPr>
                          <w:ilvl w:val="0"/>
                          <w:numId w:val="2"/>
                        </w:numPr>
                        <w:ind w:left="0" w:firstLine="284"/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 xml:space="preserve">Наказывая своего ребенка, оставайтесь рядом с ним, не избегайте общения с ним.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85C0C"/>
    <w:multiLevelType w:val="multilevel"/>
    <w:tmpl w:val="F21E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C32C0"/>
    <w:multiLevelType w:val="hybridMultilevel"/>
    <w:tmpl w:val="5F8CE40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D6AD7"/>
    <w:multiLevelType w:val="multilevel"/>
    <w:tmpl w:val="309AC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852050A"/>
    <w:multiLevelType w:val="hybridMultilevel"/>
    <w:tmpl w:val="D8C4725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01904"/>
    <w:multiLevelType w:val="hybridMultilevel"/>
    <w:tmpl w:val="4A422F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411"/>
    <w:rsid w:val="000C177B"/>
    <w:rsid w:val="00202F32"/>
    <w:rsid w:val="0028307F"/>
    <w:rsid w:val="00382478"/>
    <w:rsid w:val="003A1A56"/>
    <w:rsid w:val="00651280"/>
    <w:rsid w:val="00664F62"/>
    <w:rsid w:val="00833526"/>
    <w:rsid w:val="00A010AF"/>
    <w:rsid w:val="00A537EB"/>
    <w:rsid w:val="00B54715"/>
    <w:rsid w:val="00D52411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30">
    <w:name w:val="Body Text Indent 3"/>
    <w:basedOn w:val="a"/>
    <w:link w:val="31"/>
    <w:uiPriority w:val="99"/>
    <w:semiHidden/>
    <w:unhideWhenUsed/>
    <w:rsid w:val="00382478"/>
    <w:pPr>
      <w:spacing w:after="120"/>
      <w:ind w:left="283"/>
    </w:pPr>
    <w:rPr>
      <w:sz w:val="16"/>
      <w:szCs w:val="16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382478"/>
    <w:rPr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30">
    <w:name w:val="Body Text Indent 3"/>
    <w:basedOn w:val="a"/>
    <w:link w:val="31"/>
    <w:uiPriority w:val="99"/>
    <w:semiHidden/>
    <w:unhideWhenUsed/>
    <w:rsid w:val="00382478"/>
    <w:pPr>
      <w:spacing w:after="120"/>
      <w:ind w:left="283"/>
    </w:pPr>
    <w:rPr>
      <w:sz w:val="16"/>
      <w:szCs w:val="16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382478"/>
    <w:rPr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mskou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skou@yandex.ru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49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2003-08-26T06:15:00Z</cp:lastPrinted>
  <dcterms:created xsi:type="dcterms:W3CDTF">2014-10-30T08:58:00Z</dcterms:created>
  <dcterms:modified xsi:type="dcterms:W3CDTF">2014-10-30T09:54:00Z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